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4632" w:rsidRDefault="002E6A2F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81" name="Picture 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Picture 38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85" name="Picture 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89" name="Picture 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Picture 38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93" name="Picture 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397" name="Picture 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01" name="Picture 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05" name="Picture 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Picture 40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09" name="Picture 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Picture 40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13" name="Picture 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17" name="Picture 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icture 41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21" name="Picture 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42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25" name="Picture 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29" name="Picture 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Picture 42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33" name="Picture 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Picture 43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37" name="Picture 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Picture 43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41" name="Picture 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45" name="Picture 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Picture 44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  <w:bookmarkStart w:id="0" w:name="_GoBack"/>
      <w:bookmarkEnd w:id="0"/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49" name="Picture 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53" name="Picture 4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57" name="Picture 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61" name="Picture 4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D4632" w:rsidRDefault="002E6A2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65" name="Picture 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D4632">
      <w:pgSz w:w="11909" w:h="16841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4632"/>
    <w:rsid w:val="002E6A2F"/>
    <w:rsid w:val="007D46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45F9F0A-B1DA-4C84-A7A2-83C18DA279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BB6F9002</Template>
  <TotalTime>1</TotalTime>
  <Pages>22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Damian Jankowski</dc:creator>
  <cp:keywords/>
  <cp:lastModifiedBy>Damian Jankowski</cp:lastModifiedBy>
  <cp:revision>2</cp:revision>
  <dcterms:created xsi:type="dcterms:W3CDTF">2020-07-06T12:18:00Z</dcterms:created>
  <dcterms:modified xsi:type="dcterms:W3CDTF">2020-07-06T12:18:00Z</dcterms:modified>
</cp:coreProperties>
</file>